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0FFCB" w14:textId="2AC07A7E" w:rsidR="00996323" w:rsidRDefault="00996323" w:rsidP="00996323">
      <w:pPr>
        <w:pStyle w:val="berschrift1"/>
      </w:pPr>
      <w:r>
        <w:t>Grundlagen am PC (Arbeiten mit Windows und der Oberfläche)</w:t>
      </w:r>
    </w:p>
    <w:p w14:paraId="3ECF0112" w14:textId="435E5D18" w:rsidR="009A09BC" w:rsidRPr="009A09BC" w:rsidRDefault="009A09BC" w:rsidP="009A09BC">
      <w:r>
        <w:t>Bei der Arbeit am PC ist es grundsätzlich wichtig, dass du weißt</w:t>
      </w:r>
      <w:r w:rsidR="00075283">
        <w:t>,</w:t>
      </w:r>
      <w:r>
        <w:t xml:space="preserve"> was Pfade sind und wie sie sich aufbauen.</w:t>
      </w:r>
      <w:r w:rsidR="00652AAA">
        <w:t xml:space="preserve"> Hier wiederholst du nochmals das Anlegen von Ordnern und Dateie</w:t>
      </w:r>
      <w:r w:rsidR="00D04745">
        <w:t>n. Du ladest ein</w:t>
      </w:r>
      <w:r w:rsidR="00AE4B99">
        <w:t xml:space="preserve"> Ordner-Dateien-Set </w:t>
      </w:r>
      <w:r w:rsidR="006E0B40">
        <w:t>aus</w:t>
      </w:r>
      <w:r w:rsidR="00AE4B99">
        <w:t xml:space="preserve"> dieser Angabe auf deinen PC und entpackst diese auf deinem PC. </w:t>
      </w:r>
      <w:r w:rsidR="00D04745">
        <w:t xml:space="preserve">Im zweiten Teil musst du Dateien mit der Suche </w:t>
      </w:r>
      <w:r w:rsidR="006E0B40">
        <w:t>finden</w:t>
      </w:r>
      <w:r w:rsidR="00D04745">
        <w:t xml:space="preserve"> und die Pfade </w:t>
      </w:r>
      <w:r w:rsidR="006E0B40">
        <w:t>kopieren/</w:t>
      </w:r>
      <w:r w:rsidR="00D04745">
        <w:t>einfügen.</w:t>
      </w:r>
      <w:r w:rsidR="00652AAA">
        <w:t xml:space="preserve"> </w:t>
      </w:r>
      <w:r w:rsidR="006E0B40">
        <w:t>Hier arbeitest du mit gelernten Short-Cuts (Strg + c / v &amp; ALT + TAB)</w:t>
      </w:r>
    </w:p>
    <w:p w14:paraId="0EDA0F81" w14:textId="3445D3F4" w:rsidR="00996323" w:rsidRDefault="00996323" w:rsidP="00996323">
      <w:pPr>
        <w:pStyle w:val="berschrift2"/>
      </w:pPr>
      <w:r>
        <w:t>Arbeite mit folgenden Ordnern und Dateien auf deinem Laufwerk (C:\)</w:t>
      </w:r>
    </w:p>
    <w:p w14:paraId="2EFC65C3" w14:textId="77777777" w:rsidR="00460753" w:rsidRDefault="00996323" w:rsidP="00996323">
      <w:pPr>
        <w:sectPr w:rsidR="00460753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>Erstelle vorab einen Ordner auf C:\ damit du mit den Angaben im folgenden ZIP-Ordner auch richtig üben kannst:</w:t>
      </w:r>
    </w:p>
    <w:p w14:paraId="29A06FD8" w14:textId="69FF4A45" w:rsidR="00460753" w:rsidRDefault="001B4578" w:rsidP="00996323">
      <w:pPr>
        <w:sectPr w:rsidR="00460753" w:rsidSect="00460753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  <w:r>
        <w:object w:dxaOrig="1814" w:dyaOrig="1159" w14:anchorId="1978CE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3pt;height:1in" o:ole="">
            <v:imagedata r:id="rId9" o:title=""/>
          </v:shape>
          <o:OLEObject Type="Embed" ProgID="Package" ShapeID="_x0000_i1027" DrawAspect="Icon" ObjectID="_1737457755" r:id="rId10"/>
        </w:object>
      </w:r>
    </w:p>
    <w:p w14:paraId="2D842ADD" w14:textId="77777777" w:rsidR="00996323" w:rsidRDefault="00996323" w:rsidP="00996323">
      <w:r>
        <w:t>Folgende Ordnerstruktur ist im ZIP-Ordner enthalten (</w:t>
      </w:r>
      <w:r w:rsidRPr="00323BDE">
        <w:rPr>
          <w:b/>
          <w:bCs/>
          <w:i/>
          <w:iCs/>
          <w:lang w:val="de-AT"/>
        </w:rPr>
        <w:t>C:\Nachname</w:t>
      </w:r>
      <w:r w:rsidRPr="00564F7D">
        <w:rPr>
          <w:b/>
          <w:bCs/>
          <w:iCs/>
          <w:lang w:val="de-AT"/>
        </w:rPr>
        <w:t xml:space="preserve"> </w:t>
      </w:r>
      <w:r w:rsidRPr="00564F7D">
        <w:rPr>
          <w:bCs/>
          <w:iCs/>
          <w:lang w:val="de-AT"/>
        </w:rPr>
        <w:t>selbst erstellen</w:t>
      </w:r>
      <w:r>
        <w:rPr>
          <w:bCs/>
          <w:iCs/>
          <w:lang w:val="de-AT"/>
        </w:rPr>
        <w:t>, dann den Inhalt der ZIP-Datei (zuerst doppelklicken) dort per copy&amp;paste einfügen</w:t>
      </w:r>
      <w:r w:rsidRPr="00564F7D">
        <w:rPr>
          <w:bCs/>
          <w:iCs/>
          <w:lang w:val="de-AT"/>
        </w:rPr>
        <w:t>!)</w:t>
      </w:r>
      <w:r w:rsidRPr="00564F7D">
        <w:t>:</w:t>
      </w:r>
    </w:p>
    <w:p w14:paraId="5CBBD06A" w14:textId="77777777" w:rsidR="00996323" w:rsidRPr="0033408D" w:rsidRDefault="00996323" w:rsidP="00996323">
      <w:pPr>
        <w:pStyle w:val="Aufzhlungszeichen"/>
        <w:rPr>
          <w:b/>
          <w:bCs/>
          <w:i/>
          <w:iCs/>
          <w:lang w:val="de-AT"/>
        </w:rPr>
        <w:sectPr w:rsidR="00996323" w:rsidRPr="0033408D" w:rsidSect="00460753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26D37CD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\company</w:t>
      </w:r>
    </w:p>
    <w:p w14:paraId="7302934E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>
        <w:rPr>
          <w:lang w:val="en-IE"/>
        </w:rPr>
        <w:t>\</w:t>
      </w:r>
      <w:r w:rsidRPr="00820FBB">
        <w:rPr>
          <w:lang w:val="en-IE"/>
        </w:rPr>
        <w:t>designer</w:t>
      </w:r>
    </w:p>
    <w:p w14:paraId="44D9FD63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\school</w:t>
      </w:r>
    </w:p>
    <w:p w14:paraId="79DAA816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\stylesheets</w:t>
      </w:r>
    </w:p>
    <w:p w14:paraId="546F4E20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\test</w:t>
      </w:r>
    </w:p>
    <w:p w14:paraId="4D14FE76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\website</w:t>
      </w:r>
    </w:p>
    <w:p w14:paraId="3972D0BB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\company\design</w:t>
      </w:r>
    </w:p>
    <w:p w14:paraId="04BE63F0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\school\designer</w:t>
      </w:r>
    </w:p>
    <w:p w14:paraId="170CA50A" w14:textId="77777777" w:rsidR="00996323" w:rsidRPr="00820FBB" w:rsidRDefault="00996323" w:rsidP="00996323">
      <w:pPr>
        <w:pStyle w:val="Aufzhlungszeichen"/>
        <w:rPr>
          <w:lang w:val="en-IE"/>
        </w:rPr>
      </w:pPr>
      <w:r w:rsidRPr="00323BDE">
        <w:rPr>
          <w:b/>
          <w:bCs/>
          <w:i/>
          <w:iCs/>
          <w:lang w:val="en-IE"/>
        </w:rPr>
        <w:t>C:\Nachname</w:t>
      </w:r>
      <w:r w:rsidRPr="00820FBB">
        <w:rPr>
          <w:lang w:val="en-IE"/>
        </w:rPr>
        <w:t>\school\html</w:t>
      </w:r>
    </w:p>
    <w:p w14:paraId="5B24229C" w14:textId="77777777" w:rsidR="00996323" w:rsidRDefault="00996323" w:rsidP="00996323">
      <w:pPr>
        <w:pStyle w:val="Aufzhlungszeichen"/>
      </w:pPr>
      <w:r w:rsidRPr="00323BDE">
        <w:rPr>
          <w:b/>
          <w:bCs/>
          <w:i/>
          <w:iCs/>
          <w:lang w:val="en-IE"/>
        </w:rPr>
        <w:t>C:\Nachname</w:t>
      </w:r>
      <w:r>
        <w:t>\school\notes</w:t>
      </w:r>
    </w:p>
    <w:p w14:paraId="2C37490D" w14:textId="77777777" w:rsidR="00996323" w:rsidRDefault="00996323" w:rsidP="00996323">
      <w:pPr>
        <w:pStyle w:val="Aufzhlungszeichen"/>
        <w:numPr>
          <w:ilvl w:val="0"/>
          <w:numId w:val="0"/>
        </w:numPr>
        <w:ind w:left="357" w:hanging="357"/>
        <w:sectPr w:rsidR="00996323" w:rsidSect="00996323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14509A6F" w14:textId="77777777" w:rsidR="00996323" w:rsidRDefault="00996323" w:rsidP="00996323">
      <w:pPr>
        <w:pStyle w:val="Aufzhlungszeichen"/>
        <w:numPr>
          <w:ilvl w:val="0"/>
          <w:numId w:val="0"/>
        </w:numPr>
        <w:ind w:left="357" w:hanging="357"/>
      </w:pPr>
    </w:p>
    <w:p w14:paraId="73414D0B" w14:textId="77777777" w:rsidR="00996323" w:rsidRPr="00AA4DAF" w:rsidRDefault="00996323" w:rsidP="00996323">
      <w:pPr>
        <w:pStyle w:val="Aufzhlungszeichen"/>
        <w:numPr>
          <w:ilvl w:val="0"/>
          <w:numId w:val="0"/>
        </w:numPr>
        <w:ind w:left="357" w:hanging="357"/>
        <w:rPr>
          <w:b/>
          <w:bCs/>
          <w:i/>
          <w:iCs/>
          <w:sz w:val="32"/>
          <w:szCs w:val="32"/>
        </w:rPr>
      </w:pPr>
      <w:r w:rsidRPr="00AA4DAF">
        <w:rPr>
          <w:b/>
          <w:bCs/>
          <w:i/>
          <w:iCs/>
          <w:sz w:val="32"/>
          <w:szCs w:val="32"/>
        </w:rPr>
        <w:t>Los geht’s!</w:t>
      </w:r>
    </w:p>
    <w:p w14:paraId="2B358C18" w14:textId="77777777" w:rsidR="00996323" w:rsidRDefault="00996323" w:rsidP="00996323">
      <w:pPr>
        <w:pStyle w:val="berschrift2"/>
      </w:pPr>
      <w:r w:rsidRPr="007C6F5C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2DCB8E9" wp14:editId="28AE906C">
            <wp:simplePos x="0" y="0"/>
            <wp:positionH relativeFrom="column">
              <wp:posOffset>4053802</wp:posOffset>
            </wp:positionH>
            <wp:positionV relativeFrom="paragraph">
              <wp:posOffset>8255</wp:posOffset>
            </wp:positionV>
            <wp:extent cx="1119116" cy="1197405"/>
            <wp:effectExtent l="0" t="0" r="5080" b="3175"/>
            <wp:wrapNone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40"/>
                    <a:stretch/>
                  </pic:blipFill>
                  <pic:spPr bwMode="auto">
                    <a:xfrm>
                      <a:off x="0" y="0"/>
                      <a:ext cx="1119116" cy="11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3C8">
        <w:rPr>
          <w:noProof/>
        </w:rPr>
        <w:drawing>
          <wp:anchor distT="0" distB="0" distL="114300" distR="114300" simplePos="0" relativeHeight="251660288" behindDoc="0" locked="0" layoutInCell="1" allowOverlap="1" wp14:anchorId="4BE7478A" wp14:editId="02B05DD7">
            <wp:simplePos x="0" y="0"/>
            <wp:positionH relativeFrom="column">
              <wp:posOffset>2852411</wp:posOffset>
            </wp:positionH>
            <wp:positionV relativeFrom="paragraph">
              <wp:posOffset>31892</wp:posOffset>
            </wp:positionV>
            <wp:extent cx="1009791" cy="1228896"/>
            <wp:effectExtent l="0" t="0" r="0" b="0"/>
            <wp:wrapNone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Übung 1 – Ordner und Dateien erstellen</w:t>
      </w:r>
    </w:p>
    <w:p w14:paraId="404C3A2D" w14:textId="77777777" w:rsidR="00996323" w:rsidRDefault="00996323" w:rsidP="00996323">
      <w:r>
        <w:t xml:space="preserve">Lege folgende Ordnerstruktur und </w:t>
      </w:r>
      <w:r>
        <w:br/>
        <w:t>Dateien unter /company/designer an:</w:t>
      </w:r>
    </w:p>
    <w:p w14:paraId="4760B8CC" w14:textId="77777777" w:rsidR="00996323" w:rsidRDefault="00996323" w:rsidP="00996323">
      <w:r>
        <w:t xml:space="preserve">Kopiere die Dateien house.jpg und </w:t>
      </w:r>
      <w:r>
        <w:br/>
        <w:t>house-k.jpg in den Ordner vorlagen</w:t>
      </w:r>
    </w:p>
    <w:p w14:paraId="27D2453E" w14:textId="77777777" w:rsidR="00996323" w:rsidRPr="00BC49C9" w:rsidRDefault="00996323" w:rsidP="00996323">
      <w:pPr>
        <w:rPr>
          <w:b/>
        </w:rPr>
      </w:pPr>
      <w:r w:rsidRPr="00BC49C9">
        <w:rPr>
          <w:b/>
        </w:rPr>
        <w:t>Musterlösung:</w:t>
      </w:r>
    </w:p>
    <w:p w14:paraId="48B72614" w14:textId="77777777" w:rsidR="00996323" w:rsidRDefault="00996323" w:rsidP="0099632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CB960" wp14:editId="5A308186">
                <wp:simplePos x="0" y="0"/>
                <wp:positionH relativeFrom="column">
                  <wp:posOffset>3630949</wp:posOffset>
                </wp:positionH>
                <wp:positionV relativeFrom="paragraph">
                  <wp:posOffset>888223</wp:posOffset>
                </wp:positionV>
                <wp:extent cx="2047164" cy="491319"/>
                <wp:effectExtent l="0" t="0" r="10795" b="2349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4" cy="491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D6D14" w14:textId="77777777" w:rsidR="00996323" w:rsidRDefault="00996323" w:rsidP="00996323">
                            <w:r>
                              <w:t>Klick im Dateiexplorer hierhin und dann Shortcut benutzen!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CB96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85.9pt;margin-top:69.95pt;width:161.2pt;height:38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ySOAIAAHwEAAAOAAAAZHJzL2Uyb0RvYy54bWysVE1v2zAMvQ/YfxB0X2ynbroY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" fillcolor="white [3201]" strokeweight=".5pt">
                <v:textbox>
                  <w:txbxContent>
                    <w:p w14:paraId="4A8D6D14" w14:textId="77777777" w:rsidR="00996323" w:rsidRDefault="00996323" w:rsidP="00996323">
                      <w:r>
                        <w:t>Klick im Dateiexplorer hierhin und dann Shortcut benutzen!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E5E6DF" wp14:editId="3BD6AFC9">
                <wp:simplePos x="0" y="0"/>
                <wp:positionH relativeFrom="column">
                  <wp:posOffset>3276420</wp:posOffset>
                </wp:positionH>
                <wp:positionV relativeFrom="paragraph">
                  <wp:posOffset>138184</wp:posOffset>
                </wp:positionV>
                <wp:extent cx="805218" cy="1569492"/>
                <wp:effectExtent l="19050" t="38100" r="52070" b="1206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218" cy="15694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CE7F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258pt;margin-top:10.9pt;width:63.4pt;height:123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Pr="00EB41CE">
        <w:rPr>
          <w:noProof/>
        </w:rPr>
        <w:drawing>
          <wp:inline distT="0" distB="0" distL="0" distR="0" wp14:anchorId="36228365" wp14:editId="65177735">
            <wp:extent cx="5760720" cy="103378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9CD7" w14:textId="77777777" w:rsidR="00996323" w:rsidRDefault="00996323" w:rsidP="00996323">
      <w:r>
        <w:t>Achte hier immer auf die richtigen Pfade!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96323" w14:paraId="1A49050E" w14:textId="77777777" w:rsidTr="00DC74CE">
        <w:tc>
          <w:tcPr>
            <w:tcW w:w="9062" w:type="dxa"/>
            <w:shd w:val="clear" w:color="auto" w:fill="auto"/>
          </w:tcPr>
          <w:p w14:paraId="7159BA32" w14:textId="6450D9E8" w:rsidR="00996323" w:rsidRDefault="00996323" w:rsidP="00DC74CE">
            <w:r>
              <w:t xml:space="preserve">Kopiere den Pfad deiner Lösung </w:t>
            </w:r>
            <w:r w:rsidR="0033408D">
              <w:t>in eine Tabelle die du genauso formatierst</w:t>
            </w:r>
            <w:r>
              <w:t xml:space="preserve">: </w:t>
            </w:r>
          </w:p>
        </w:tc>
      </w:tr>
      <w:tr w:rsidR="00996323" w14:paraId="6AE15730" w14:textId="77777777" w:rsidTr="00DC74CE">
        <w:tc>
          <w:tcPr>
            <w:tcW w:w="9062" w:type="dxa"/>
            <w:shd w:val="clear" w:color="auto" w:fill="auto"/>
          </w:tcPr>
          <w:p w14:paraId="7E53AB58" w14:textId="7A6A12E9" w:rsidR="00996323" w:rsidRDefault="0033408D" w:rsidP="00DC74CE">
            <w:r>
              <w:t xml:space="preserve">1 Zelle, links und rechts keine </w:t>
            </w:r>
            <w:r w:rsidR="0071202F">
              <w:t>Linien.</w:t>
            </w:r>
          </w:p>
        </w:tc>
      </w:tr>
    </w:tbl>
    <w:p w14:paraId="2D45084D" w14:textId="77777777" w:rsidR="00A512DA" w:rsidRDefault="00A512DA" w:rsidP="006E0B40">
      <w:pPr>
        <w:pStyle w:val="berschrift2"/>
        <w:sectPr w:rsidR="00A512DA" w:rsidSect="00996323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12760D0" w14:textId="4C5C3D46" w:rsidR="00996323" w:rsidRDefault="00996323" w:rsidP="006E0B40">
      <w:pPr>
        <w:pStyle w:val="berschrift2"/>
      </w:pPr>
      <w:r>
        <w:lastRenderedPageBreak/>
        <w:t>Im Dateisystem mit der Suche arbeiten</w:t>
      </w:r>
    </w:p>
    <w:p w14:paraId="5EB9B466" w14:textId="271EEE25" w:rsidR="00996323" w:rsidRDefault="006E0B40" w:rsidP="00996323">
      <w:r>
        <w:t>Du beantwortest</w:t>
      </w:r>
      <w:r w:rsidR="00996323">
        <w:t xml:space="preserve"> nun folgende Fragen in </w:t>
      </w:r>
      <w:r w:rsidR="0071202F">
        <w:t xml:space="preserve">einer von dir erstellten </w:t>
      </w:r>
      <w:r w:rsidR="00996323">
        <w:t xml:space="preserve">Datei, indem du die </w:t>
      </w:r>
      <w:r w:rsidR="0071202F">
        <w:t xml:space="preserve">Fragen von dieser Angabe </w:t>
      </w:r>
      <w:r w:rsidR="00D65132">
        <w:t xml:space="preserve">in eine neue </w:t>
      </w:r>
      <w:r w:rsidR="00860EE4">
        <w:t xml:space="preserve">Tabelle </w:t>
      </w:r>
      <w:r w:rsidR="00D65132">
        <w:t>abschreibst</w:t>
      </w:r>
      <w:r w:rsidR="00860EE4">
        <w:t xml:space="preserve">. Anschließend markierst du immer die </w:t>
      </w:r>
      <w:r w:rsidR="00996323">
        <w:t xml:space="preserve">Pfade </w:t>
      </w:r>
      <w:r w:rsidR="00D65132">
        <w:t>deines Laufwerks</w:t>
      </w:r>
      <w:r>
        <w:t>. Dann</w:t>
      </w:r>
      <w:r w:rsidR="00996323">
        <w:t xml:space="preserve"> kopierst </w:t>
      </w:r>
      <w:r>
        <w:t xml:space="preserve">du diese und fügst sie </w:t>
      </w:r>
      <w:r w:rsidR="00996323">
        <w:t xml:space="preserve">hier unter der Frage immer </w:t>
      </w:r>
      <w:r>
        <w:t>ein</w:t>
      </w:r>
      <w:r w:rsidR="00860EE4">
        <w:t xml:space="preserve">! Arbeite auch mit den </w:t>
      </w:r>
      <w:r w:rsidR="00D65132">
        <w:t>Akzentfarben,</w:t>
      </w:r>
      <w:r w:rsidR="00860EE4">
        <w:t xml:space="preserve"> um </w:t>
      </w:r>
      <w:proofErr w:type="gramStart"/>
      <w:r w:rsidR="00860EE4">
        <w:t>eine getrennt Übersicht</w:t>
      </w:r>
      <w:proofErr w:type="gramEnd"/>
      <w:r w:rsidR="00860EE4">
        <w:t xml:space="preserve"> zu bekommen wie folgt: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96323" w14:paraId="671D3CB7" w14:textId="77777777" w:rsidTr="00DC74CE">
        <w:tc>
          <w:tcPr>
            <w:tcW w:w="9062" w:type="dxa"/>
            <w:shd w:val="clear" w:color="auto" w:fill="auto"/>
          </w:tcPr>
          <w:p w14:paraId="154A86AC" w14:textId="77777777" w:rsidR="00996323" w:rsidRDefault="00996323" w:rsidP="00DC74CE">
            <w:r>
              <w:t xml:space="preserve">Wie heißt die größte css-Datei und wo ist diese gespeichert? </w:t>
            </w:r>
          </w:p>
        </w:tc>
      </w:tr>
      <w:tr w:rsidR="00996323" w14:paraId="42F41EBC" w14:textId="77777777" w:rsidTr="00DC74CE">
        <w:tc>
          <w:tcPr>
            <w:tcW w:w="9062" w:type="dxa"/>
            <w:shd w:val="clear" w:color="auto" w:fill="auto"/>
          </w:tcPr>
          <w:p w14:paraId="67AF1637" w14:textId="77777777" w:rsidR="00996323" w:rsidRDefault="00996323" w:rsidP="00DC74CE"/>
        </w:tc>
      </w:tr>
      <w:tr w:rsidR="00996323" w14:paraId="3FFEF1BF" w14:textId="77777777" w:rsidTr="00DC74CE">
        <w:tc>
          <w:tcPr>
            <w:tcW w:w="9062" w:type="dxa"/>
            <w:shd w:val="clear" w:color="auto" w:fill="auto"/>
          </w:tcPr>
          <w:p w14:paraId="2A4BFB93" w14:textId="77777777" w:rsidR="00996323" w:rsidRDefault="00996323" w:rsidP="00DC74CE">
            <w:r>
              <w:t>Wie heißt die kleinste css-Datei und wo ist diese gespeichert?</w:t>
            </w:r>
          </w:p>
        </w:tc>
      </w:tr>
      <w:tr w:rsidR="00996323" w14:paraId="6665BA0D" w14:textId="77777777" w:rsidTr="00DC74CE">
        <w:tc>
          <w:tcPr>
            <w:tcW w:w="9062" w:type="dxa"/>
            <w:shd w:val="clear" w:color="auto" w:fill="auto"/>
          </w:tcPr>
          <w:p w14:paraId="328D00D5" w14:textId="77777777" w:rsidR="00996323" w:rsidRDefault="00996323" w:rsidP="00DC74CE"/>
        </w:tc>
      </w:tr>
      <w:tr w:rsidR="00996323" w14:paraId="6C231C22" w14:textId="77777777" w:rsidTr="00DC74CE">
        <w:tc>
          <w:tcPr>
            <w:tcW w:w="9062" w:type="dxa"/>
            <w:shd w:val="clear" w:color="auto" w:fill="DEEAF6" w:themeFill="accent5" w:themeFillTint="33"/>
          </w:tcPr>
          <w:p w14:paraId="679F7A48" w14:textId="77777777" w:rsidR="00996323" w:rsidRDefault="00996323" w:rsidP="00DC74CE">
            <w:r>
              <w:t xml:space="preserve">Wie heißt die größte jpg-Datei und wo ist diese gespeichert? </w:t>
            </w:r>
          </w:p>
        </w:tc>
      </w:tr>
      <w:tr w:rsidR="00996323" w14:paraId="53267F83" w14:textId="77777777" w:rsidTr="00DC74CE">
        <w:tc>
          <w:tcPr>
            <w:tcW w:w="9062" w:type="dxa"/>
            <w:shd w:val="clear" w:color="auto" w:fill="DEEAF6" w:themeFill="accent5" w:themeFillTint="33"/>
          </w:tcPr>
          <w:p w14:paraId="19FB277C" w14:textId="77777777" w:rsidR="00996323" w:rsidRDefault="00996323" w:rsidP="00DC74CE"/>
        </w:tc>
      </w:tr>
      <w:tr w:rsidR="00996323" w14:paraId="3D4B5D97" w14:textId="77777777" w:rsidTr="00DC74CE">
        <w:tc>
          <w:tcPr>
            <w:tcW w:w="9062" w:type="dxa"/>
            <w:shd w:val="clear" w:color="auto" w:fill="DEEAF6" w:themeFill="accent5" w:themeFillTint="33"/>
          </w:tcPr>
          <w:p w14:paraId="06F698AA" w14:textId="77777777" w:rsidR="00996323" w:rsidRDefault="00996323" w:rsidP="00DC74CE">
            <w:r>
              <w:t xml:space="preserve">Wie heißt die kleinste jpg-Datei und wo ist diese gespeichert? </w:t>
            </w:r>
          </w:p>
        </w:tc>
      </w:tr>
      <w:tr w:rsidR="00996323" w14:paraId="637A2422" w14:textId="77777777" w:rsidTr="00DC74CE">
        <w:tc>
          <w:tcPr>
            <w:tcW w:w="9062" w:type="dxa"/>
            <w:shd w:val="clear" w:color="auto" w:fill="DEEAF6" w:themeFill="accent5" w:themeFillTint="33"/>
          </w:tcPr>
          <w:p w14:paraId="0F524DAA" w14:textId="77777777" w:rsidR="00996323" w:rsidRDefault="00996323" w:rsidP="00DC74CE"/>
        </w:tc>
      </w:tr>
      <w:tr w:rsidR="00996323" w14:paraId="4207490B" w14:textId="77777777" w:rsidTr="00DC74CE">
        <w:tc>
          <w:tcPr>
            <w:tcW w:w="9062" w:type="dxa"/>
          </w:tcPr>
          <w:p w14:paraId="5FC92117" w14:textId="77777777" w:rsidR="00996323" w:rsidRDefault="00996323" w:rsidP="00DC74CE">
            <w:r>
              <w:t xml:space="preserve">Wie heißt die größte gif-Datei und wo ist diese gespeichert? </w:t>
            </w:r>
          </w:p>
        </w:tc>
      </w:tr>
      <w:tr w:rsidR="00996323" w14:paraId="48581B5A" w14:textId="77777777" w:rsidTr="00DC74CE">
        <w:tc>
          <w:tcPr>
            <w:tcW w:w="9062" w:type="dxa"/>
          </w:tcPr>
          <w:p w14:paraId="2C8A1519" w14:textId="77777777" w:rsidR="00996323" w:rsidRDefault="00996323" w:rsidP="00DC74CE"/>
        </w:tc>
      </w:tr>
      <w:tr w:rsidR="00996323" w14:paraId="58B87FC7" w14:textId="77777777" w:rsidTr="00DC74CE">
        <w:tc>
          <w:tcPr>
            <w:tcW w:w="9062" w:type="dxa"/>
          </w:tcPr>
          <w:p w14:paraId="771E192B" w14:textId="77777777" w:rsidR="00996323" w:rsidRDefault="00996323" w:rsidP="00DC74CE">
            <w:r>
              <w:t xml:space="preserve">Wie heißt die kleinste gif-Datei und wo ist diese gespeichert? </w:t>
            </w:r>
          </w:p>
        </w:tc>
      </w:tr>
      <w:tr w:rsidR="00996323" w14:paraId="72D52DB0" w14:textId="77777777" w:rsidTr="00DC74CE">
        <w:tc>
          <w:tcPr>
            <w:tcW w:w="9062" w:type="dxa"/>
          </w:tcPr>
          <w:p w14:paraId="390AEA8E" w14:textId="77777777" w:rsidR="00996323" w:rsidRDefault="00996323" w:rsidP="00DC74CE"/>
        </w:tc>
      </w:tr>
      <w:tr w:rsidR="00996323" w14:paraId="6D56818D" w14:textId="77777777" w:rsidTr="00DC74CE">
        <w:tc>
          <w:tcPr>
            <w:tcW w:w="9062" w:type="dxa"/>
            <w:shd w:val="clear" w:color="auto" w:fill="FBE4D5" w:themeFill="accent2" w:themeFillTint="33"/>
          </w:tcPr>
          <w:p w14:paraId="7746AC8C" w14:textId="77777777" w:rsidR="00996323" w:rsidRDefault="00996323" w:rsidP="00DC74CE">
            <w:r>
              <w:t xml:space="preserve">Wie heißt die größte png-Datei und wo ist diese gespeichert? </w:t>
            </w:r>
          </w:p>
        </w:tc>
      </w:tr>
      <w:tr w:rsidR="00996323" w14:paraId="7813A112" w14:textId="77777777" w:rsidTr="00DC74CE">
        <w:tc>
          <w:tcPr>
            <w:tcW w:w="9062" w:type="dxa"/>
            <w:shd w:val="clear" w:color="auto" w:fill="FBE4D5" w:themeFill="accent2" w:themeFillTint="33"/>
          </w:tcPr>
          <w:p w14:paraId="2AB4E075" w14:textId="77777777" w:rsidR="00996323" w:rsidRDefault="00996323" w:rsidP="00DC74CE"/>
        </w:tc>
      </w:tr>
      <w:tr w:rsidR="00996323" w14:paraId="295B74AA" w14:textId="77777777" w:rsidTr="00DC74CE">
        <w:tc>
          <w:tcPr>
            <w:tcW w:w="9062" w:type="dxa"/>
            <w:shd w:val="clear" w:color="auto" w:fill="FBE4D5" w:themeFill="accent2" w:themeFillTint="33"/>
          </w:tcPr>
          <w:p w14:paraId="24173510" w14:textId="77777777" w:rsidR="00996323" w:rsidRDefault="00996323" w:rsidP="00DC74CE">
            <w:r>
              <w:t xml:space="preserve">Wie heißt die kleinste png-Datei und wo ist diese gespeichert? </w:t>
            </w:r>
          </w:p>
        </w:tc>
      </w:tr>
      <w:tr w:rsidR="00996323" w14:paraId="303EAC7D" w14:textId="77777777" w:rsidTr="00DC74CE">
        <w:tc>
          <w:tcPr>
            <w:tcW w:w="9062" w:type="dxa"/>
            <w:shd w:val="clear" w:color="auto" w:fill="FBE4D5" w:themeFill="accent2" w:themeFillTint="33"/>
          </w:tcPr>
          <w:p w14:paraId="34976D08" w14:textId="77777777" w:rsidR="00996323" w:rsidRDefault="00996323" w:rsidP="00DC74CE"/>
        </w:tc>
      </w:tr>
      <w:tr w:rsidR="00996323" w14:paraId="20A4ED00" w14:textId="77777777" w:rsidTr="00DC74CE">
        <w:tc>
          <w:tcPr>
            <w:tcW w:w="9062" w:type="dxa"/>
          </w:tcPr>
          <w:p w14:paraId="6F6C166B" w14:textId="77777777" w:rsidR="00996323" w:rsidRDefault="00996323" w:rsidP="00DC74CE">
            <w:r>
              <w:t xml:space="preserve">Wie heißt die größte Textverarbeitungs-Datei und wo ist diese gespeichert? </w:t>
            </w:r>
          </w:p>
        </w:tc>
      </w:tr>
      <w:tr w:rsidR="00996323" w14:paraId="0C180FB7" w14:textId="77777777" w:rsidTr="00DC74CE">
        <w:tc>
          <w:tcPr>
            <w:tcW w:w="9062" w:type="dxa"/>
          </w:tcPr>
          <w:p w14:paraId="7224E2A7" w14:textId="77777777" w:rsidR="00996323" w:rsidRDefault="00996323" w:rsidP="00DC74CE"/>
        </w:tc>
      </w:tr>
      <w:tr w:rsidR="00996323" w14:paraId="617505BE" w14:textId="77777777" w:rsidTr="00DC74CE">
        <w:tc>
          <w:tcPr>
            <w:tcW w:w="9062" w:type="dxa"/>
          </w:tcPr>
          <w:p w14:paraId="121F9A74" w14:textId="77777777" w:rsidR="00996323" w:rsidRDefault="00996323" w:rsidP="00DC74CE">
            <w:r>
              <w:t xml:space="preserve">Wie heißt die kleinste Textverarbeitungs-Datei und wo ist diese gespeichert? </w:t>
            </w:r>
          </w:p>
        </w:tc>
      </w:tr>
      <w:tr w:rsidR="00996323" w14:paraId="4158D6AA" w14:textId="77777777" w:rsidTr="00DC74CE">
        <w:tc>
          <w:tcPr>
            <w:tcW w:w="9062" w:type="dxa"/>
          </w:tcPr>
          <w:p w14:paraId="616A2D4D" w14:textId="77777777" w:rsidR="00996323" w:rsidRDefault="00996323" w:rsidP="00DC74CE"/>
        </w:tc>
      </w:tr>
      <w:tr w:rsidR="00996323" w14:paraId="33FB1077" w14:textId="77777777" w:rsidTr="00DC74CE">
        <w:tc>
          <w:tcPr>
            <w:tcW w:w="9062" w:type="dxa"/>
            <w:shd w:val="clear" w:color="auto" w:fill="E2EFD9" w:themeFill="accent6" w:themeFillTint="33"/>
          </w:tcPr>
          <w:p w14:paraId="082FFC9F" w14:textId="77777777" w:rsidR="00996323" w:rsidRDefault="00996323" w:rsidP="00DC74CE">
            <w:r>
              <w:t xml:space="preserve">Wie heißt die größte Tabellenkalkulations-Datei und wo ist diese gespeichert? </w:t>
            </w:r>
          </w:p>
        </w:tc>
      </w:tr>
      <w:tr w:rsidR="00996323" w14:paraId="1E8062D1" w14:textId="77777777" w:rsidTr="00DC74CE">
        <w:tc>
          <w:tcPr>
            <w:tcW w:w="9062" w:type="dxa"/>
            <w:shd w:val="clear" w:color="auto" w:fill="E2EFD9" w:themeFill="accent6" w:themeFillTint="33"/>
          </w:tcPr>
          <w:p w14:paraId="41B3819E" w14:textId="77777777" w:rsidR="00996323" w:rsidRDefault="00996323" w:rsidP="00DC74CE"/>
        </w:tc>
      </w:tr>
      <w:tr w:rsidR="00996323" w14:paraId="5DED6DD8" w14:textId="77777777" w:rsidTr="00DC74CE">
        <w:tc>
          <w:tcPr>
            <w:tcW w:w="9062" w:type="dxa"/>
            <w:shd w:val="clear" w:color="auto" w:fill="E2EFD9" w:themeFill="accent6" w:themeFillTint="33"/>
          </w:tcPr>
          <w:p w14:paraId="3E5BAC4A" w14:textId="77777777" w:rsidR="00996323" w:rsidRDefault="00996323" w:rsidP="00DC74CE">
            <w:r>
              <w:t xml:space="preserve">Wie heißt die kleinste Tabellenkalkulations-Datei und wo ist diese gespeichert? </w:t>
            </w:r>
          </w:p>
        </w:tc>
      </w:tr>
      <w:tr w:rsidR="00996323" w14:paraId="0FAAB37E" w14:textId="77777777" w:rsidTr="00DC74CE">
        <w:tc>
          <w:tcPr>
            <w:tcW w:w="9062" w:type="dxa"/>
            <w:shd w:val="clear" w:color="auto" w:fill="E2EFD9" w:themeFill="accent6" w:themeFillTint="33"/>
          </w:tcPr>
          <w:p w14:paraId="789BE4F0" w14:textId="77777777" w:rsidR="00996323" w:rsidRDefault="00996323" w:rsidP="00DC74CE"/>
        </w:tc>
      </w:tr>
      <w:tr w:rsidR="00996323" w14:paraId="04F51F46" w14:textId="77777777" w:rsidTr="00DC74CE">
        <w:tc>
          <w:tcPr>
            <w:tcW w:w="9062" w:type="dxa"/>
          </w:tcPr>
          <w:p w14:paraId="22B49642" w14:textId="77777777" w:rsidR="00996323" w:rsidRDefault="00996323" w:rsidP="00DC74CE">
            <w:r>
              <w:t xml:space="preserve">Wie heißt die größte Text-Datei und wo ist diese gespeichert? </w:t>
            </w:r>
          </w:p>
        </w:tc>
      </w:tr>
      <w:tr w:rsidR="00996323" w14:paraId="5EAD38A1" w14:textId="77777777" w:rsidTr="00DC74CE">
        <w:tc>
          <w:tcPr>
            <w:tcW w:w="9062" w:type="dxa"/>
          </w:tcPr>
          <w:p w14:paraId="4ABD63DF" w14:textId="77777777" w:rsidR="00996323" w:rsidRDefault="00996323" w:rsidP="00DC74CE"/>
        </w:tc>
      </w:tr>
      <w:tr w:rsidR="00996323" w14:paraId="74DAB3BD" w14:textId="77777777" w:rsidTr="00DC74CE">
        <w:tc>
          <w:tcPr>
            <w:tcW w:w="9062" w:type="dxa"/>
          </w:tcPr>
          <w:p w14:paraId="3662516E" w14:textId="77777777" w:rsidR="00996323" w:rsidRDefault="00996323" w:rsidP="00DC74CE">
            <w:r>
              <w:t xml:space="preserve">Wie heißt die kleinste Text-Datei und wo ist diese gespeichert? </w:t>
            </w:r>
          </w:p>
        </w:tc>
      </w:tr>
      <w:tr w:rsidR="00996323" w14:paraId="5A12B4E2" w14:textId="77777777" w:rsidTr="00DC74CE">
        <w:tc>
          <w:tcPr>
            <w:tcW w:w="9062" w:type="dxa"/>
          </w:tcPr>
          <w:p w14:paraId="052E3E25" w14:textId="77777777" w:rsidR="00996323" w:rsidRDefault="00996323" w:rsidP="00DC74CE"/>
        </w:tc>
      </w:tr>
      <w:tr w:rsidR="00996323" w14:paraId="3D6B23C9" w14:textId="77777777" w:rsidTr="00DC74CE">
        <w:tc>
          <w:tcPr>
            <w:tcW w:w="9062" w:type="dxa"/>
            <w:shd w:val="clear" w:color="auto" w:fill="FFF2CC" w:themeFill="accent4" w:themeFillTint="33"/>
          </w:tcPr>
          <w:p w14:paraId="1AB218B9" w14:textId="77777777" w:rsidR="00996323" w:rsidRDefault="00996323" w:rsidP="00DC74CE">
            <w:r>
              <w:t xml:space="preserve">Wie heißt die größte html-Datei und wo ist diese gespeichert? </w:t>
            </w:r>
          </w:p>
        </w:tc>
      </w:tr>
      <w:tr w:rsidR="00996323" w14:paraId="474D9697" w14:textId="77777777" w:rsidTr="00DC74CE">
        <w:tc>
          <w:tcPr>
            <w:tcW w:w="9062" w:type="dxa"/>
            <w:shd w:val="clear" w:color="auto" w:fill="FFF2CC" w:themeFill="accent4" w:themeFillTint="33"/>
          </w:tcPr>
          <w:p w14:paraId="5248A0CC" w14:textId="77777777" w:rsidR="00996323" w:rsidRDefault="00996323" w:rsidP="00DC74CE"/>
        </w:tc>
      </w:tr>
      <w:tr w:rsidR="00996323" w14:paraId="66659224" w14:textId="77777777" w:rsidTr="00DC74CE">
        <w:tc>
          <w:tcPr>
            <w:tcW w:w="9062" w:type="dxa"/>
            <w:shd w:val="clear" w:color="auto" w:fill="FFF2CC" w:themeFill="accent4" w:themeFillTint="33"/>
          </w:tcPr>
          <w:p w14:paraId="0696E897" w14:textId="77777777" w:rsidR="00996323" w:rsidRDefault="00996323" w:rsidP="00DC74CE">
            <w:r>
              <w:t xml:space="preserve">Wie heißt die kleinste html-Datei und wo ist diese gespeichert? </w:t>
            </w:r>
          </w:p>
        </w:tc>
      </w:tr>
      <w:tr w:rsidR="00996323" w14:paraId="7709CB7B" w14:textId="77777777" w:rsidTr="00DC74CE">
        <w:tc>
          <w:tcPr>
            <w:tcW w:w="9062" w:type="dxa"/>
            <w:shd w:val="clear" w:color="auto" w:fill="FFF2CC" w:themeFill="accent4" w:themeFillTint="33"/>
          </w:tcPr>
          <w:p w14:paraId="61A44C23" w14:textId="77777777" w:rsidR="00996323" w:rsidRDefault="00996323" w:rsidP="00DC74CE"/>
        </w:tc>
      </w:tr>
    </w:tbl>
    <w:p w14:paraId="09A79554" w14:textId="77777777" w:rsidR="00A512DA" w:rsidRDefault="00A512DA" w:rsidP="00996323">
      <w:pPr>
        <w:sectPr w:rsidR="00A512DA" w:rsidSect="00A512DA"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14:paraId="060042AE" w14:textId="337DFDDB" w:rsidR="00DC22A8" w:rsidRPr="00996323" w:rsidRDefault="00DC22A8" w:rsidP="00A512DA"/>
    <w:sectPr w:rsidR="00DC22A8" w:rsidRPr="00996323" w:rsidSect="00A512DA">
      <w:type w:val="continuous"/>
      <w:pgSz w:w="11906" w:h="16838"/>
      <w:pgMar w:top="1417" w:right="1417" w:bottom="1134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FDF71" w14:textId="77777777" w:rsidR="00873699" w:rsidRDefault="00873699" w:rsidP="001F38AD">
      <w:pPr>
        <w:spacing w:after="0" w:line="240" w:lineRule="auto"/>
      </w:pPr>
      <w:r>
        <w:separator/>
      </w:r>
    </w:p>
  </w:endnote>
  <w:endnote w:type="continuationSeparator" w:id="0">
    <w:p w14:paraId="35714766" w14:textId="77777777" w:rsidR="00873699" w:rsidRDefault="00873699" w:rsidP="001F3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FA321" w14:textId="67EA87F6" w:rsidR="001F38AD" w:rsidRDefault="00311716" w:rsidP="00311716">
    <w:pPr>
      <w:pStyle w:val="Fuzeile"/>
      <w:tabs>
        <w:tab w:val="clear" w:pos="4536"/>
        <w:tab w:val="clear" w:pos="9072"/>
        <w:tab w:val="right" w:pos="13892"/>
      </w:tabs>
      <w:rPr>
        <w:color w:val="808080" w:themeColor="background1" w:themeShade="80"/>
        <w:sz w:val="14"/>
        <w:szCs w:val="14"/>
      </w:rPr>
    </w:pPr>
    <w:r w:rsidRPr="00311716">
      <w:rPr>
        <w:b/>
        <w:bCs/>
        <w:color w:val="808080" w:themeColor="background1" w:themeShade="80"/>
        <w:sz w:val="14"/>
        <w:szCs w:val="14"/>
      </w:rPr>
      <w:fldChar w:fldCharType="begin"/>
    </w:r>
    <w:r w:rsidRPr="00311716">
      <w:rPr>
        <w:b/>
        <w:bCs/>
        <w:color w:val="808080" w:themeColor="background1" w:themeShade="80"/>
        <w:sz w:val="14"/>
        <w:szCs w:val="14"/>
      </w:rPr>
      <w:instrText>PAGE  \* Arabic  \* MERGEFORMAT</w:instrText>
    </w:r>
    <w:r w:rsidRPr="00311716">
      <w:rPr>
        <w:b/>
        <w:bCs/>
        <w:color w:val="808080" w:themeColor="background1" w:themeShade="80"/>
        <w:sz w:val="14"/>
        <w:szCs w:val="14"/>
      </w:rPr>
      <w:fldChar w:fldCharType="separate"/>
    </w:r>
    <w:r w:rsidRPr="00311716">
      <w:rPr>
        <w:b/>
        <w:bCs/>
        <w:color w:val="808080" w:themeColor="background1" w:themeShade="80"/>
        <w:sz w:val="14"/>
        <w:szCs w:val="14"/>
      </w:rPr>
      <w:t>1</w:t>
    </w:r>
    <w:r w:rsidRPr="00311716">
      <w:rPr>
        <w:b/>
        <w:bCs/>
        <w:color w:val="808080" w:themeColor="background1" w:themeShade="80"/>
        <w:sz w:val="14"/>
        <w:szCs w:val="14"/>
      </w:rPr>
      <w:fldChar w:fldCharType="end"/>
    </w:r>
    <w:r w:rsidRPr="00311716">
      <w:rPr>
        <w:color w:val="808080" w:themeColor="background1" w:themeShade="80"/>
        <w:sz w:val="14"/>
        <w:szCs w:val="14"/>
      </w:rPr>
      <w:t xml:space="preserve"> von </w:t>
    </w:r>
    <w:r w:rsidRPr="00311716">
      <w:rPr>
        <w:b/>
        <w:bCs/>
        <w:color w:val="808080" w:themeColor="background1" w:themeShade="80"/>
        <w:sz w:val="14"/>
        <w:szCs w:val="14"/>
      </w:rPr>
      <w:fldChar w:fldCharType="begin"/>
    </w:r>
    <w:r w:rsidRPr="00311716">
      <w:rPr>
        <w:b/>
        <w:bCs/>
        <w:color w:val="808080" w:themeColor="background1" w:themeShade="80"/>
        <w:sz w:val="14"/>
        <w:szCs w:val="14"/>
      </w:rPr>
      <w:instrText>NUMPAGES  \* Arabic  \* MERGEFORMAT</w:instrText>
    </w:r>
    <w:r w:rsidRPr="00311716">
      <w:rPr>
        <w:b/>
        <w:bCs/>
        <w:color w:val="808080" w:themeColor="background1" w:themeShade="80"/>
        <w:sz w:val="14"/>
        <w:szCs w:val="14"/>
      </w:rPr>
      <w:fldChar w:fldCharType="separate"/>
    </w:r>
    <w:r w:rsidRPr="00311716">
      <w:rPr>
        <w:b/>
        <w:bCs/>
        <w:color w:val="808080" w:themeColor="background1" w:themeShade="80"/>
        <w:sz w:val="14"/>
        <w:szCs w:val="14"/>
      </w:rPr>
      <w:t>2</w:t>
    </w:r>
    <w:r w:rsidRPr="00311716">
      <w:rPr>
        <w:b/>
        <w:bCs/>
        <w:color w:val="808080" w:themeColor="background1" w:themeShade="80"/>
        <w:sz w:val="14"/>
        <w:szCs w:val="14"/>
      </w:rPr>
      <w:fldChar w:fldCharType="end"/>
    </w:r>
    <w:r w:rsidRPr="00311716">
      <w:rPr>
        <w:bCs/>
        <w:color w:val="808080" w:themeColor="background1" w:themeShade="80"/>
        <w:sz w:val="14"/>
        <w:szCs w:val="14"/>
      </w:rPr>
      <w:t xml:space="preserve"> | </w:t>
    </w:r>
    <w:r w:rsidR="001F38AD" w:rsidRPr="00311716">
      <w:rPr>
        <w:color w:val="808080" w:themeColor="background1" w:themeShade="80"/>
        <w:sz w:val="14"/>
        <w:szCs w:val="14"/>
      </w:rPr>
      <w:t xml:space="preserve">OMAI (Officemanagement und Angewandte Informatik) </w:t>
    </w:r>
    <w:r w:rsidRPr="00311716">
      <w:rPr>
        <w:color w:val="808080" w:themeColor="background1" w:themeShade="80"/>
        <w:sz w:val="14"/>
        <w:szCs w:val="14"/>
      </w:rPr>
      <w:t xml:space="preserve">| </w:t>
    </w:r>
    <w:r w:rsidR="00E416CD">
      <w:rPr>
        <w:color w:val="808080" w:themeColor="background1" w:themeShade="80"/>
        <w:sz w:val="14"/>
        <w:szCs w:val="14"/>
      </w:rPr>
      <w:t>Übungs-</w:t>
    </w:r>
    <w:r w:rsidR="00D6124F">
      <w:rPr>
        <w:color w:val="808080" w:themeColor="background1" w:themeShade="80"/>
        <w:sz w:val="14"/>
        <w:szCs w:val="14"/>
      </w:rPr>
      <w:t>Beispiel für Schularbeit</w:t>
    </w:r>
    <w:r w:rsidR="00E416CD">
      <w:rPr>
        <w:color w:val="808080" w:themeColor="background1" w:themeShade="80"/>
        <w:sz w:val="14"/>
        <w:szCs w:val="14"/>
      </w:rPr>
      <w:t xml:space="preserve"> erste Klasse HAK / HLW / Gymnasium / Oberstufe</w:t>
    </w:r>
  </w:p>
  <w:p w14:paraId="4D421290" w14:textId="19C21826" w:rsidR="00A55EC3" w:rsidRPr="00F37807" w:rsidRDefault="00000000" w:rsidP="00C57E10">
    <w:pPr>
      <w:pStyle w:val="Fuzeile"/>
      <w:tabs>
        <w:tab w:val="right" w:pos="13892"/>
      </w:tabs>
      <w:rPr>
        <w:sz w:val="16"/>
        <w:szCs w:val="16"/>
        <w:lang w:val="de-AT"/>
      </w:rPr>
    </w:pPr>
    <w:hyperlink r:id="rId1" w:tgtFrame="_blank" w:history="1">
      <w:r w:rsidR="00E416CD" w:rsidRPr="00F37807">
        <w:rPr>
          <w:rStyle w:val="Hyperlink"/>
          <w:sz w:val="16"/>
          <w:szCs w:val="16"/>
          <w:lang w:val="de-AT"/>
        </w:rPr>
        <w:t xml:space="preserve">Übungsdatei </w:t>
      </w:r>
      <w:r w:rsidR="00F37807" w:rsidRPr="00F37807">
        <w:rPr>
          <w:rStyle w:val="Hyperlink"/>
          <w:sz w:val="16"/>
          <w:szCs w:val="16"/>
          <w:lang w:val="de-AT"/>
        </w:rPr>
        <w:t>Suche in Windows praktisch einsetzen</w:t>
      </w:r>
      <w:r w:rsidR="00C57E10" w:rsidRPr="00F37807">
        <w:rPr>
          <w:rStyle w:val="Hyperlink"/>
          <w:sz w:val="16"/>
          <w:szCs w:val="16"/>
          <w:lang w:val="de-AT"/>
        </w:rPr>
        <w:t xml:space="preserve"> </w:t>
      </w:r>
    </w:hyperlink>
    <w:r w:rsidR="00C57E10" w:rsidRPr="00F37807">
      <w:rPr>
        <w:sz w:val="16"/>
        <w:szCs w:val="16"/>
        <w:lang w:val="de-AT"/>
      </w:rPr>
      <w:t>© 202</w:t>
    </w:r>
    <w:r w:rsidR="00191C9F" w:rsidRPr="00F37807">
      <w:rPr>
        <w:sz w:val="16"/>
        <w:szCs w:val="16"/>
        <w:lang w:val="de-AT"/>
      </w:rPr>
      <w:t>3</w:t>
    </w:r>
    <w:r w:rsidR="00C57E10" w:rsidRPr="00F37807">
      <w:rPr>
        <w:sz w:val="16"/>
        <w:szCs w:val="16"/>
        <w:lang w:val="de-AT"/>
      </w:rPr>
      <w:t xml:space="preserve"> by </w:t>
    </w:r>
    <w:hyperlink r:id="rId2" w:tgtFrame="_blank" w:history="1">
      <w:r w:rsidR="00C57E10" w:rsidRPr="00F37807">
        <w:rPr>
          <w:rStyle w:val="Hyperlink"/>
          <w:sz w:val="16"/>
          <w:szCs w:val="16"/>
          <w:lang w:val="de-AT"/>
        </w:rPr>
        <w:t xml:space="preserve">Wolfgang Zotter </w:t>
      </w:r>
    </w:hyperlink>
    <w:r w:rsidR="00C57E10" w:rsidRPr="00F37807">
      <w:rPr>
        <w:sz w:val="16"/>
        <w:szCs w:val="16"/>
        <w:lang w:val="de-AT"/>
      </w:rPr>
      <w:t xml:space="preserve">is licensed under </w:t>
    </w:r>
    <w:hyperlink r:id="rId3" w:tgtFrame="_blank" w:history="1">
      <w:r w:rsidR="00C57E10" w:rsidRPr="00F37807">
        <w:rPr>
          <w:rStyle w:val="Hyperlink"/>
          <w:sz w:val="16"/>
          <w:szCs w:val="16"/>
          <w:lang w:val="de-AT"/>
        </w:rPr>
        <w:t xml:space="preserve">CC BY-NC 4.0 </w:t>
      </w:r>
      <w:r w:rsidR="00C57E10" w:rsidRPr="00C57E10">
        <w:rPr>
          <w:rStyle w:val="Hyperlink"/>
          <w:noProof/>
          <w:sz w:val="16"/>
          <w:szCs w:val="16"/>
        </w:rPr>
        <w:drawing>
          <wp:inline distT="0" distB="0" distL="0" distR="0" wp14:anchorId="082ADCDE" wp14:editId="6F67DC2E">
            <wp:extent cx="190500" cy="1905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E10" w:rsidRPr="00C57E10">
        <w:rPr>
          <w:rStyle w:val="Hyperlink"/>
          <w:noProof/>
          <w:sz w:val="16"/>
          <w:szCs w:val="16"/>
        </w:rPr>
        <w:drawing>
          <wp:inline distT="0" distB="0" distL="0" distR="0" wp14:anchorId="7E76BF00" wp14:editId="2C8A7197">
            <wp:extent cx="190500" cy="1905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E10" w:rsidRPr="00C57E10">
        <w:rPr>
          <w:rStyle w:val="Hyperlink"/>
          <w:noProof/>
          <w:sz w:val="16"/>
          <w:szCs w:val="16"/>
        </w:rPr>
        <w:drawing>
          <wp:inline distT="0" distB="0" distL="0" distR="0" wp14:anchorId="56347ACE" wp14:editId="36581F95">
            <wp:extent cx="190500" cy="1905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AE94C" w14:textId="77777777" w:rsidR="00873699" w:rsidRDefault="00873699" w:rsidP="001F38AD">
      <w:pPr>
        <w:spacing w:after="0" w:line="240" w:lineRule="auto"/>
      </w:pPr>
      <w:bookmarkStart w:id="0" w:name="_Hlk90524533"/>
      <w:bookmarkEnd w:id="0"/>
      <w:r>
        <w:separator/>
      </w:r>
    </w:p>
  </w:footnote>
  <w:footnote w:type="continuationSeparator" w:id="0">
    <w:p w14:paraId="114A67B6" w14:textId="77777777" w:rsidR="00873699" w:rsidRDefault="00873699" w:rsidP="001F3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47227" w14:textId="77777777" w:rsidR="00311716" w:rsidRPr="00D47A81" w:rsidRDefault="00311716" w:rsidP="00311716">
    <w:pPr>
      <w:pStyle w:val="Kopfzeile"/>
      <w:tabs>
        <w:tab w:val="clear" w:pos="4536"/>
        <w:tab w:val="clear" w:pos="9072"/>
        <w:tab w:val="right" w:pos="13892"/>
      </w:tabs>
      <w:jc w:val="right"/>
      <w:rPr>
        <w:b/>
        <w:bCs/>
        <w:color w:val="236EB6"/>
        <w:sz w:val="20"/>
        <w:szCs w:val="20"/>
        <w:lang w:val="de-AT"/>
      </w:rPr>
    </w:pPr>
    <w:r w:rsidRPr="001F38AD">
      <w:rPr>
        <w:noProof/>
        <w:sz w:val="20"/>
        <w:szCs w:val="20"/>
        <w:lang w:val="de-AT"/>
      </w:rPr>
      <w:drawing>
        <wp:anchor distT="0" distB="0" distL="114300" distR="114300" simplePos="0" relativeHeight="251677696" behindDoc="0" locked="0" layoutInCell="1" allowOverlap="1" wp14:anchorId="52491E36" wp14:editId="5A18E58B">
          <wp:simplePos x="0" y="0"/>
          <wp:positionH relativeFrom="column">
            <wp:posOffset>635</wp:posOffset>
          </wp:positionH>
          <wp:positionV relativeFrom="paragraph">
            <wp:posOffset>-66370</wp:posOffset>
          </wp:positionV>
          <wp:extent cx="1344305" cy="382973"/>
          <wp:effectExtent l="0" t="0" r="8255" b="0"/>
          <wp:wrapNone/>
          <wp:docPr id="5" name="Grafik 5" descr="go to the home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 to the home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305" cy="382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8AD" w:rsidRPr="001F38AD">
      <w:rPr>
        <w:sz w:val="20"/>
        <w:szCs w:val="20"/>
        <w:lang w:val="de-AT"/>
      </w:rPr>
      <w:tab/>
    </w:r>
    <w:r w:rsidR="00D47A81" w:rsidRPr="00D47A81">
      <w:rPr>
        <w:b/>
        <w:bCs/>
        <w:color w:val="236EB6"/>
        <w:sz w:val="20"/>
        <w:szCs w:val="20"/>
        <w:lang w:val="de-AT"/>
      </w:rPr>
      <w:t>Schülerversion</w:t>
    </w:r>
    <w:r w:rsidR="00A55EC3">
      <w:rPr>
        <w:b/>
        <w:bCs/>
        <w:color w:val="236EB6"/>
        <w:sz w:val="20"/>
        <w:szCs w:val="20"/>
        <w:lang w:val="de-AT"/>
      </w:rPr>
      <w:t xml:space="preserve"> | </w:t>
    </w:r>
    <w:hyperlink r:id="rId2" w:history="1">
      <w:r w:rsidR="00A55EC3" w:rsidRPr="000B1699">
        <w:rPr>
          <w:rStyle w:val="Hyperlink"/>
          <w:bCs/>
          <w:sz w:val="20"/>
          <w:szCs w:val="20"/>
          <w:lang w:val="de-AT"/>
        </w:rPr>
        <w:t>www.unterricht-beispiele.at</w:t>
      </w:r>
    </w:hyperlink>
  </w:p>
  <w:p w14:paraId="100C224E" w14:textId="6B95BE43" w:rsidR="00311716" w:rsidRDefault="00452392" w:rsidP="00311716">
    <w:pPr>
      <w:pStyle w:val="Kopfzeile"/>
      <w:tabs>
        <w:tab w:val="clear" w:pos="4536"/>
        <w:tab w:val="clear" w:pos="9072"/>
        <w:tab w:val="right" w:pos="13892"/>
      </w:tabs>
      <w:jc w:val="right"/>
      <w:rPr>
        <w:sz w:val="20"/>
        <w:szCs w:val="20"/>
        <w:lang w:val="de-AT"/>
      </w:rPr>
    </w:pPr>
    <w:r>
      <w:rPr>
        <w:sz w:val="20"/>
        <w:szCs w:val="20"/>
        <w:lang w:val="de-AT"/>
      </w:rPr>
      <w:t>Grundlagen der Informationstechnologie</w:t>
    </w:r>
    <w:r w:rsidR="001F38AD" w:rsidRPr="001F38AD">
      <w:rPr>
        <w:sz w:val="20"/>
        <w:szCs w:val="20"/>
        <w:lang w:val="de-AT"/>
      </w:rPr>
      <w:t xml:space="preserve"> | </w:t>
    </w:r>
    <w:r w:rsidR="00F37807">
      <w:rPr>
        <w:sz w:val="20"/>
        <w:szCs w:val="20"/>
        <w:lang w:val="de-AT"/>
      </w:rPr>
      <w:t>Suche in Windows praktisch einsetzen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AE1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54C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063A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48AE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4878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307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3E49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8E209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C8A02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740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3E20F7"/>
    <w:multiLevelType w:val="hybridMultilevel"/>
    <w:tmpl w:val="93E426A0"/>
    <w:lvl w:ilvl="0" w:tplc="0C07000F">
      <w:start w:val="1"/>
      <w:numFmt w:val="decimal"/>
      <w:lvlText w:val="%1."/>
      <w:lvlJc w:val="left"/>
      <w:pPr>
        <w:ind w:left="1174" w:hanging="360"/>
      </w:pPr>
    </w:lvl>
    <w:lvl w:ilvl="1" w:tplc="0C070019" w:tentative="1">
      <w:start w:val="1"/>
      <w:numFmt w:val="lowerLetter"/>
      <w:lvlText w:val="%2."/>
      <w:lvlJc w:val="left"/>
      <w:pPr>
        <w:ind w:left="1894" w:hanging="360"/>
      </w:pPr>
    </w:lvl>
    <w:lvl w:ilvl="2" w:tplc="0C07001B" w:tentative="1">
      <w:start w:val="1"/>
      <w:numFmt w:val="lowerRoman"/>
      <w:lvlText w:val="%3."/>
      <w:lvlJc w:val="right"/>
      <w:pPr>
        <w:ind w:left="2614" w:hanging="180"/>
      </w:pPr>
    </w:lvl>
    <w:lvl w:ilvl="3" w:tplc="0C07000F" w:tentative="1">
      <w:start w:val="1"/>
      <w:numFmt w:val="decimal"/>
      <w:lvlText w:val="%4."/>
      <w:lvlJc w:val="left"/>
      <w:pPr>
        <w:ind w:left="3334" w:hanging="360"/>
      </w:pPr>
    </w:lvl>
    <w:lvl w:ilvl="4" w:tplc="0C070019" w:tentative="1">
      <w:start w:val="1"/>
      <w:numFmt w:val="lowerLetter"/>
      <w:lvlText w:val="%5."/>
      <w:lvlJc w:val="left"/>
      <w:pPr>
        <w:ind w:left="4054" w:hanging="360"/>
      </w:pPr>
    </w:lvl>
    <w:lvl w:ilvl="5" w:tplc="0C07001B" w:tentative="1">
      <w:start w:val="1"/>
      <w:numFmt w:val="lowerRoman"/>
      <w:lvlText w:val="%6."/>
      <w:lvlJc w:val="right"/>
      <w:pPr>
        <w:ind w:left="4774" w:hanging="180"/>
      </w:pPr>
    </w:lvl>
    <w:lvl w:ilvl="6" w:tplc="0C07000F" w:tentative="1">
      <w:start w:val="1"/>
      <w:numFmt w:val="decimal"/>
      <w:lvlText w:val="%7."/>
      <w:lvlJc w:val="left"/>
      <w:pPr>
        <w:ind w:left="5494" w:hanging="360"/>
      </w:pPr>
    </w:lvl>
    <w:lvl w:ilvl="7" w:tplc="0C070019" w:tentative="1">
      <w:start w:val="1"/>
      <w:numFmt w:val="lowerLetter"/>
      <w:lvlText w:val="%8."/>
      <w:lvlJc w:val="left"/>
      <w:pPr>
        <w:ind w:left="6214" w:hanging="360"/>
      </w:pPr>
    </w:lvl>
    <w:lvl w:ilvl="8" w:tplc="0C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1" w15:restartNumberingAfterBreak="0">
    <w:nsid w:val="794F3113"/>
    <w:multiLevelType w:val="hybridMultilevel"/>
    <w:tmpl w:val="879CCEB4"/>
    <w:lvl w:ilvl="0" w:tplc="1368CA26">
      <w:start w:val="1"/>
      <w:numFmt w:val="bullet"/>
      <w:pStyle w:val="Aufzhlungszeichen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23841">
    <w:abstractNumId w:val="9"/>
  </w:num>
  <w:num w:numId="2" w16cid:durableId="967930730">
    <w:abstractNumId w:val="7"/>
  </w:num>
  <w:num w:numId="3" w16cid:durableId="387999695">
    <w:abstractNumId w:val="6"/>
  </w:num>
  <w:num w:numId="4" w16cid:durableId="422773311">
    <w:abstractNumId w:val="5"/>
  </w:num>
  <w:num w:numId="5" w16cid:durableId="727340197">
    <w:abstractNumId w:val="4"/>
  </w:num>
  <w:num w:numId="6" w16cid:durableId="1491024850">
    <w:abstractNumId w:val="8"/>
  </w:num>
  <w:num w:numId="7" w16cid:durableId="1749037455">
    <w:abstractNumId w:val="3"/>
  </w:num>
  <w:num w:numId="8" w16cid:durableId="2055881441">
    <w:abstractNumId w:val="2"/>
  </w:num>
  <w:num w:numId="9" w16cid:durableId="314535185">
    <w:abstractNumId w:val="1"/>
  </w:num>
  <w:num w:numId="10" w16cid:durableId="581574040">
    <w:abstractNumId w:val="0"/>
  </w:num>
  <w:num w:numId="11" w16cid:durableId="642318776">
    <w:abstractNumId w:val="11"/>
  </w:num>
  <w:num w:numId="12" w16cid:durableId="1993658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CtevoOCujJ4kydbkG64nsYmmHStqx7JKxsA+oeUADWxq1VFNvzU5LPtkmsA2K6ouQZ5mdnbugsR6i5Kn6gniFA==" w:salt="W1AiNhn4VC4oU0VvYjvQnQ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92"/>
    <w:rsid w:val="000078CB"/>
    <w:rsid w:val="00015D4F"/>
    <w:rsid w:val="000161CA"/>
    <w:rsid w:val="000205FF"/>
    <w:rsid w:val="00031F4F"/>
    <w:rsid w:val="00032DF7"/>
    <w:rsid w:val="00075283"/>
    <w:rsid w:val="000A3DB9"/>
    <w:rsid w:val="000D4A59"/>
    <w:rsid w:val="000E2D70"/>
    <w:rsid w:val="0010383B"/>
    <w:rsid w:val="00164A5D"/>
    <w:rsid w:val="00172E23"/>
    <w:rsid w:val="00191C9F"/>
    <w:rsid w:val="001B4578"/>
    <w:rsid w:val="001C1443"/>
    <w:rsid w:val="001D150B"/>
    <w:rsid w:val="001E43E2"/>
    <w:rsid w:val="001E5B95"/>
    <w:rsid w:val="001F38AD"/>
    <w:rsid w:val="00225813"/>
    <w:rsid w:val="00227B77"/>
    <w:rsid w:val="00255166"/>
    <w:rsid w:val="00256AB8"/>
    <w:rsid w:val="0026460E"/>
    <w:rsid w:val="00273308"/>
    <w:rsid w:val="00311716"/>
    <w:rsid w:val="00323BDE"/>
    <w:rsid w:val="00326CB8"/>
    <w:rsid w:val="0033408D"/>
    <w:rsid w:val="00375D9F"/>
    <w:rsid w:val="003A68EF"/>
    <w:rsid w:val="003B5C27"/>
    <w:rsid w:val="00452392"/>
    <w:rsid w:val="00460753"/>
    <w:rsid w:val="00480660"/>
    <w:rsid w:val="00484CBE"/>
    <w:rsid w:val="00490225"/>
    <w:rsid w:val="004A1F30"/>
    <w:rsid w:val="004B74CA"/>
    <w:rsid w:val="004C0A3D"/>
    <w:rsid w:val="004C1610"/>
    <w:rsid w:val="004C270F"/>
    <w:rsid w:val="004C4FDB"/>
    <w:rsid w:val="004F5077"/>
    <w:rsid w:val="00500434"/>
    <w:rsid w:val="00501B30"/>
    <w:rsid w:val="0051234B"/>
    <w:rsid w:val="00521660"/>
    <w:rsid w:val="00564F7D"/>
    <w:rsid w:val="0059083B"/>
    <w:rsid w:val="00596A2B"/>
    <w:rsid w:val="005C147C"/>
    <w:rsid w:val="005C3A33"/>
    <w:rsid w:val="005C70E4"/>
    <w:rsid w:val="005F43A8"/>
    <w:rsid w:val="00631450"/>
    <w:rsid w:val="00652AAA"/>
    <w:rsid w:val="0068601A"/>
    <w:rsid w:val="00694A51"/>
    <w:rsid w:val="00694BB5"/>
    <w:rsid w:val="006B7042"/>
    <w:rsid w:val="006B774D"/>
    <w:rsid w:val="006E0B40"/>
    <w:rsid w:val="006E0F64"/>
    <w:rsid w:val="0071202F"/>
    <w:rsid w:val="00733371"/>
    <w:rsid w:val="00774619"/>
    <w:rsid w:val="0077592D"/>
    <w:rsid w:val="007769C0"/>
    <w:rsid w:val="007C7821"/>
    <w:rsid w:val="00820FBB"/>
    <w:rsid w:val="00822901"/>
    <w:rsid w:val="00860EE4"/>
    <w:rsid w:val="00861EFE"/>
    <w:rsid w:val="00873699"/>
    <w:rsid w:val="008901B7"/>
    <w:rsid w:val="00891749"/>
    <w:rsid w:val="008C31DB"/>
    <w:rsid w:val="00915F25"/>
    <w:rsid w:val="009249C5"/>
    <w:rsid w:val="0095297B"/>
    <w:rsid w:val="00985604"/>
    <w:rsid w:val="00994367"/>
    <w:rsid w:val="00996323"/>
    <w:rsid w:val="009A09BC"/>
    <w:rsid w:val="009A5692"/>
    <w:rsid w:val="00A12DF6"/>
    <w:rsid w:val="00A27D6F"/>
    <w:rsid w:val="00A512DA"/>
    <w:rsid w:val="00A55EC3"/>
    <w:rsid w:val="00AA4DAF"/>
    <w:rsid w:val="00AD17E0"/>
    <w:rsid w:val="00AE4B99"/>
    <w:rsid w:val="00B43FCD"/>
    <w:rsid w:val="00B51AE1"/>
    <w:rsid w:val="00B7167E"/>
    <w:rsid w:val="00B85C70"/>
    <w:rsid w:val="00B97223"/>
    <w:rsid w:val="00BB722E"/>
    <w:rsid w:val="00BC49C9"/>
    <w:rsid w:val="00BE0D61"/>
    <w:rsid w:val="00BF3184"/>
    <w:rsid w:val="00BF7892"/>
    <w:rsid w:val="00C52017"/>
    <w:rsid w:val="00C57E10"/>
    <w:rsid w:val="00C736D4"/>
    <w:rsid w:val="00CE5F92"/>
    <w:rsid w:val="00D044FD"/>
    <w:rsid w:val="00D04745"/>
    <w:rsid w:val="00D25797"/>
    <w:rsid w:val="00D47A81"/>
    <w:rsid w:val="00D6124F"/>
    <w:rsid w:val="00D65132"/>
    <w:rsid w:val="00D76B34"/>
    <w:rsid w:val="00DC22A8"/>
    <w:rsid w:val="00E30DDE"/>
    <w:rsid w:val="00E416CD"/>
    <w:rsid w:val="00E661A6"/>
    <w:rsid w:val="00E71054"/>
    <w:rsid w:val="00E776A9"/>
    <w:rsid w:val="00E8017D"/>
    <w:rsid w:val="00E823C8"/>
    <w:rsid w:val="00EA3F37"/>
    <w:rsid w:val="00EB3588"/>
    <w:rsid w:val="00EB41CE"/>
    <w:rsid w:val="00EB7D13"/>
    <w:rsid w:val="00EC434A"/>
    <w:rsid w:val="00EE1AFF"/>
    <w:rsid w:val="00F37807"/>
    <w:rsid w:val="00F51920"/>
    <w:rsid w:val="00F71040"/>
    <w:rsid w:val="00F82548"/>
    <w:rsid w:val="00F92703"/>
    <w:rsid w:val="00FA1521"/>
    <w:rsid w:val="00FA7333"/>
    <w:rsid w:val="00FD7BBB"/>
    <w:rsid w:val="00FE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70F34"/>
  <w15:chartTrackingRefBased/>
  <w15:docId w15:val="{420ACE7D-0126-4955-AA70-2679BAE9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6323"/>
  </w:style>
  <w:style w:type="paragraph" w:styleId="berschrift1">
    <w:name w:val="heading 1"/>
    <w:basedOn w:val="Standard"/>
    <w:next w:val="Standard"/>
    <w:link w:val="berschrift1Zchn"/>
    <w:uiPriority w:val="9"/>
    <w:qFormat/>
    <w:rsid w:val="005C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EB6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6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33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F38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38AD"/>
  </w:style>
  <w:style w:type="paragraph" w:styleId="Fuzeile">
    <w:name w:val="footer"/>
    <w:basedOn w:val="Standard"/>
    <w:link w:val="FuzeileZchn"/>
    <w:uiPriority w:val="99"/>
    <w:unhideWhenUsed/>
    <w:rsid w:val="001F38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38AD"/>
  </w:style>
  <w:style w:type="character" w:customStyle="1" w:styleId="berschrift1Zchn">
    <w:name w:val="Überschrift 1 Zchn"/>
    <w:basedOn w:val="Absatz-Standardschriftart"/>
    <w:link w:val="berschrift1"/>
    <w:uiPriority w:val="9"/>
    <w:rsid w:val="005C147C"/>
    <w:rPr>
      <w:rFonts w:asciiTheme="majorHAnsi" w:eastAsiaTheme="majorEastAsia" w:hAnsiTheme="majorHAnsi" w:cstheme="majorBidi"/>
      <w:color w:val="236EB6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5C147C"/>
    <w:rPr>
      <w:b/>
      <w:color w:val="236EB6"/>
      <w:u w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5EC3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F51920"/>
    <w:pPr>
      <w:spacing w:after="0" w:line="240" w:lineRule="auto"/>
    </w:pPr>
  </w:style>
  <w:style w:type="paragraph" w:styleId="Aufzhlungszeichen">
    <w:name w:val="List Bullet"/>
    <w:basedOn w:val="Standard"/>
    <w:uiPriority w:val="99"/>
    <w:unhideWhenUsed/>
    <w:rsid w:val="000A3DB9"/>
    <w:pPr>
      <w:numPr>
        <w:numId w:val="11"/>
      </w:numPr>
      <w:ind w:left="357" w:hanging="357"/>
      <w:contextualSpacing/>
    </w:pPr>
  </w:style>
  <w:style w:type="paragraph" w:styleId="Aufzhlungszeichen2">
    <w:name w:val="List Bullet 2"/>
    <w:basedOn w:val="Standard"/>
    <w:uiPriority w:val="99"/>
    <w:unhideWhenUsed/>
    <w:rsid w:val="000A3DB9"/>
    <w:pPr>
      <w:numPr>
        <w:numId w:val="2"/>
      </w:numPr>
      <w:contextualSpacing/>
    </w:pPr>
  </w:style>
  <w:style w:type="paragraph" w:styleId="Listennummer">
    <w:name w:val="List Number"/>
    <w:basedOn w:val="Standard"/>
    <w:uiPriority w:val="99"/>
    <w:unhideWhenUsed/>
    <w:rsid w:val="00452392"/>
    <w:pPr>
      <w:numPr>
        <w:numId w:val="6"/>
      </w:numPr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E416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20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/4.0/?ref=chooser-v1" TargetMode="External"/><Relationship Id="rId2" Type="http://schemas.openxmlformats.org/officeDocument/2006/relationships/hyperlink" Target="https://www.wolfgangzotter.at" TargetMode="External"/><Relationship Id="rId1" Type="http://schemas.openxmlformats.org/officeDocument/2006/relationships/hyperlink" Target="https://www.unterricht-beispiele.at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terricht-beispiele.at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lfi\OneDrive\%23Unterricht%20Beispiele\Beispiele\Word-Vorlage-Schuelerbeispie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Word-Vorlage-Schuelerbeispiel</Template>
  <TotalTime>0</TotalTime>
  <Pages>2</Pages>
  <Words>407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Wolfi</dc:creator>
  <cp:keywords/>
  <dc:description/>
  <cp:lastModifiedBy>Zotter Wolfgang</cp:lastModifiedBy>
  <cp:revision>47</cp:revision>
  <dcterms:created xsi:type="dcterms:W3CDTF">2023-01-08T05:50:00Z</dcterms:created>
  <dcterms:modified xsi:type="dcterms:W3CDTF">2023-02-09T13:23:00Z</dcterms:modified>
</cp:coreProperties>
</file>